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90CEB" w14:textId="1B7363A2" w:rsidR="00406A73" w:rsidRPr="00C936A2" w:rsidRDefault="00A76B02" w:rsidP="00406A73">
      <w:pPr>
        <w:pStyle w:val="Kop1"/>
        <w:jc w:val="center"/>
        <w:rPr>
          <w:rFonts w:ascii="Verdana" w:hAnsi="Verdana"/>
          <w:color w:val="3D0A85"/>
        </w:rPr>
      </w:pPr>
      <w:r w:rsidRPr="00A76B02">
        <w:rPr>
          <w:rFonts w:ascii="Verdana" w:hAnsi="Verdana"/>
          <w:color w:val="3D0A85"/>
        </w:rPr>
        <w:t xml:space="preserve">ActiZ-WDTM Innovatieprijs </w:t>
      </w:r>
    </w:p>
    <w:p w14:paraId="66964AF4" w14:textId="77777777" w:rsidR="00B37F22" w:rsidRDefault="00B37F22" w:rsidP="00B37F2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/>
          <w:color w:val="3D0A85"/>
          <w:sz w:val="28"/>
          <w:szCs w:val="28"/>
        </w:rPr>
      </w:pPr>
    </w:p>
    <w:p w14:paraId="1D4849DA" w14:textId="26873A7A" w:rsidR="00977647" w:rsidRPr="00E47B91" w:rsidRDefault="00E26384" w:rsidP="00977647">
      <w:pPr>
        <w:rPr>
          <w:rFonts w:ascii="Verdana" w:hAnsi="Verdana"/>
          <w:sz w:val="20"/>
          <w:szCs w:val="20"/>
        </w:rPr>
      </w:pPr>
      <w:r w:rsidRPr="00E47B91">
        <w:rPr>
          <w:rFonts w:ascii="Verdana" w:hAnsi="Verdana"/>
          <w:sz w:val="20"/>
          <w:szCs w:val="20"/>
        </w:rPr>
        <w:t>Wij vragen jullie</w:t>
      </w:r>
      <w:r w:rsidR="00977647" w:rsidRPr="00E47B91">
        <w:rPr>
          <w:rFonts w:ascii="Verdana" w:hAnsi="Verdana"/>
          <w:sz w:val="20"/>
          <w:szCs w:val="20"/>
        </w:rPr>
        <w:t xml:space="preserve"> om de onderstaande vragen te beantwoorden en samen </w:t>
      </w:r>
      <w:r w:rsidRPr="001457A5">
        <w:rPr>
          <w:rFonts w:ascii="Verdana" w:hAnsi="Verdana"/>
          <w:sz w:val="20"/>
          <w:szCs w:val="20"/>
        </w:rPr>
        <w:t>met</w:t>
      </w:r>
      <w:r w:rsidR="00DB6BAA">
        <w:rPr>
          <w:rFonts w:ascii="Verdana" w:hAnsi="Verdana"/>
          <w:sz w:val="20"/>
          <w:szCs w:val="20"/>
        </w:rPr>
        <w:t xml:space="preserve"> e</w:t>
      </w:r>
      <w:r w:rsidR="00977647" w:rsidRPr="00DB6BAA">
        <w:rPr>
          <w:rFonts w:ascii="Verdana" w:hAnsi="Verdana"/>
          <w:sz w:val="20"/>
          <w:szCs w:val="20"/>
        </w:rPr>
        <w:t xml:space="preserve">en pitch deck </w:t>
      </w:r>
      <w:r w:rsidR="00977647" w:rsidRPr="001457A5">
        <w:rPr>
          <w:rFonts w:ascii="Verdana" w:hAnsi="Verdana"/>
          <w:sz w:val="20"/>
          <w:szCs w:val="20"/>
        </w:rPr>
        <w:t>toe te sturen</w:t>
      </w:r>
      <w:r w:rsidRPr="001457A5">
        <w:rPr>
          <w:rFonts w:ascii="Verdana" w:hAnsi="Verdana"/>
          <w:sz w:val="20"/>
          <w:szCs w:val="20"/>
        </w:rPr>
        <w:t xml:space="preserve"> naar </w:t>
      </w:r>
      <w:hyperlink r:id="rId11" w:history="1">
        <w:r w:rsidRPr="001457A5">
          <w:rPr>
            <w:rStyle w:val="Hyperlink"/>
            <w:rFonts w:ascii="Verdana" w:hAnsi="Verdana"/>
            <w:b/>
            <w:bCs/>
            <w:color w:val="auto"/>
            <w:sz w:val="20"/>
            <w:szCs w:val="20"/>
          </w:rPr>
          <w:t>zorgenictbeurs@actiz.nl</w:t>
        </w:r>
      </w:hyperlink>
      <w:r w:rsidRPr="001457A5">
        <w:rPr>
          <w:rFonts w:ascii="Verdana" w:hAnsi="Verdana"/>
          <w:b/>
          <w:bCs/>
          <w:sz w:val="20"/>
          <w:szCs w:val="20"/>
        </w:rPr>
        <w:t>, vóór vrijdag 26 mei 2023 om 17.00</w:t>
      </w:r>
      <w:r w:rsidR="00977647" w:rsidRPr="001457A5">
        <w:rPr>
          <w:rFonts w:ascii="Verdana" w:hAnsi="Verdana"/>
          <w:sz w:val="20"/>
          <w:szCs w:val="20"/>
        </w:rPr>
        <w:t>. D</w:t>
      </w:r>
      <w:r w:rsidR="002B5ABE" w:rsidRPr="001457A5">
        <w:rPr>
          <w:rFonts w:ascii="Verdana" w:hAnsi="Verdana"/>
          <w:sz w:val="20"/>
          <w:szCs w:val="20"/>
        </w:rPr>
        <w:t>e</w:t>
      </w:r>
      <w:r w:rsidR="00977647" w:rsidRPr="001457A5">
        <w:rPr>
          <w:rFonts w:ascii="Verdana" w:hAnsi="Verdana"/>
          <w:sz w:val="20"/>
          <w:szCs w:val="20"/>
        </w:rPr>
        <w:t xml:space="preserve"> antwoorden op de vragen en het pitch deck word</w:t>
      </w:r>
      <w:r w:rsidRPr="001457A5">
        <w:rPr>
          <w:rFonts w:ascii="Verdana" w:hAnsi="Verdana"/>
          <w:sz w:val="20"/>
          <w:szCs w:val="20"/>
        </w:rPr>
        <w:t>en</w:t>
      </w:r>
      <w:r w:rsidR="00977647" w:rsidRPr="001457A5">
        <w:rPr>
          <w:rFonts w:ascii="Verdana" w:hAnsi="Verdana"/>
          <w:sz w:val="20"/>
          <w:szCs w:val="20"/>
        </w:rPr>
        <w:t xml:space="preserve"> gebruikt om de startups te selecteren. De onderstaande onderdelen moeten in de pitch voorkomen. De pitch mag maximaal </w:t>
      </w:r>
      <w:r w:rsidRPr="001457A5">
        <w:rPr>
          <w:rFonts w:ascii="Verdana" w:hAnsi="Verdana"/>
          <w:sz w:val="20"/>
          <w:szCs w:val="20"/>
        </w:rPr>
        <w:t>vier</w:t>
      </w:r>
      <w:r w:rsidR="00977647" w:rsidRPr="00E47B91">
        <w:rPr>
          <w:rFonts w:ascii="Verdana" w:hAnsi="Verdana"/>
          <w:sz w:val="20"/>
          <w:szCs w:val="20"/>
        </w:rPr>
        <w:t xml:space="preserve"> minuten duren.  </w:t>
      </w:r>
    </w:p>
    <w:p w14:paraId="1D3A8755" w14:textId="77777777" w:rsidR="00977647" w:rsidRDefault="00977647" w:rsidP="00B37F2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/>
          <w:b/>
          <w:bCs/>
          <w:color w:val="3D0A85"/>
          <w:sz w:val="22"/>
          <w:szCs w:val="22"/>
        </w:rPr>
      </w:pPr>
    </w:p>
    <w:p w14:paraId="576D02F6" w14:textId="08B184A6" w:rsidR="00B37F22" w:rsidRPr="00B37F22" w:rsidRDefault="00B37F22" w:rsidP="00B37F22">
      <w:pPr>
        <w:pStyle w:val="paragraph"/>
        <w:spacing w:before="0" w:beforeAutospacing="0" w:after="0" w:afterAutospacing="0"/>
        <w:textAlignment w:val="baseline"/>
        <w:rPr>
          <w:rFonts w:ascii="Verdana" w:hAnsi="Verdana"/>
          <w:color w:val="3D0A85"/>
          <w:sz w:val="36"/>
          <w:szCs w:val="36"/>
        </w:rPr>
      </w:pPr>
      <w:r w:rsidRPr="00B37F22">
        <w:rPr>
          <w:rStyle w:val="normaltextrun"/>
          <w:rFonts w:ascii="Verdana" w:hAnsi="Verdana"/>
          <w:b/>
          <w:bCs/>
          <w:color w:val="3D0A85"/>
          <w:sz w:val="22"/>
          <w:szCs w:val="22"/>
        </w:rPr>
        <w:t>Welke onderdelen moeten er in jouw pitch terugkomen?</w:t>
      </w:r>
      <w:r w:rsidRPr="00B37F22">
        <w:rPr>
          <w:rStyle w:val="normaltextrun"/>
          <w:rFonts w:ascii="Verdana" w:hAnsi="Verdana"/>
          <w:color w:val="3D0A85"/>
          <w:sz w:val="22"/>
          <w:szCs w:val="22"/>
        </w:rPr>
        <w:t xml:space="preserve"> </w:t>
      </w:r>
    </w:p>
    <w:p w14:paraId="4E5286AF" w14:textId="77777777" w:rsidR="00B37F22" w:rsidRDefault="00B37F22" w:rsidP="00B37F22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>
        <w:rPr>
          <w:rStyle w:val="eop"/>
          <w:rFonts w:ascii="Verdana" w:hAnsi="Verdana"/>
          <w:sz w:val="22"/>
          <w:szCs w:val="22"/>
        </w:rPr>
        <w:t> </w:t>
      </w:r>
    </w:p>
    <w:p w14:paraId="2D04B027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>
        <w:rPr>
          <w:rStyle w:val="normaltextrun"/>
          <w:rFonts w:ascii="Verdana" w:hAnsi="Verdana"/>
          <w:sz w:val="20"/>
          <w:szCs w:val="20"/>
        </w:rPr>
        <w:t>Visie en missie</w:t>
      </w:r>
      <w:r>
        <w:rPr>
          <w:rStyle w:val="eop"/>
          <w:rFonts w:ascii="Verdana" w:hAnsi="Verdana"/>
          <w:sz w:val="20"/>
          <w:szCs w:val="20"/>
        </w:rPr>
        <w:t> </w:t>
      </w:r>
    </w:p>
    <w:p w14:paraId="187D4433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Probleem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00A6E4C7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Oplossing (max 2 slides)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413EB35D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IP-situatie (patenten) en certificeringen (CE, FDA, etc.) 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489E405E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 xml:space="preserve">Team: </w:t>
      </w:r>
      <w:proofErr w:type="spellStart"/>
      <w:r w:rsidRPr="00B37F22">
        <w:rPr>
          <w:rStyle w:val="spellingerror"/>
          <w:rFonts w:ascii="Verdana" w:hAnsi="Verdana"/>
          <w:sz w:val="20"/>
          <w:szCs w:val="20"/>
        </w:rPr>
        <w:t>founders</w:t>
      </w:r>
      <w:proofErr w:type="spellEnd"/>
      <w:r w:rsidRPr="00B37F22">
        <w:rPr>
          <w:rStyle w:val="normaltextrun"/>
          <w:rFonts w:ascii="Verdana" w:hAnsi="Verdana"/>
          <w:sz w:val="20"/>
          <w:szCs w:val="20"/>
        </w:rPr>
        <w:t>, rest van team en adviseurs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493726F5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Businessmodel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79BF9D12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Go-</w:t>
      </w:r>
      <w:proofErr w:type="spellStart"/>
      <w:r w:rsidRPr="00B37F22">
        <w:rPr>
          <w:rStyle w:val="spellingerror"/>
          <w:rFonts w:ascii="Verdana" w:hAnsi="Verdana"/>
          <w:sz w:val="20"/>
          <w:szCs w:val="20"/>
        </w:rPr>
        <w:t>to</w:t>
      </w:r>
      <w:proofErr w:type="spellEnd"/>
      <w:r w:rsidRPr="00B37F22">
        <w:rPr>
          <w:rStyle w:val="normaltextrun"/>
          <w:rFonts w:ascii="Verdana" w:hAnsi="Verdana"/>
          <w:sz w:val="20"/>
          <w:szCs w:val="20"/>
        </w:rPr>
        <w:t>-market strategie 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52EC4DCA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Vergelijking met competitie (in matrix) 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654F4138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proofErr w:type="spellStart"/>
      <w:r w:rsidRPr="00B37F22">
        <w:rPr>
          <w:rStyle w:val="spellingerror"/>
          <w:rFonts w:ascii="Verdana" w:hAnsi="Verdana"/>
          <w:sz w:val="20"/>
          <w:szCs w:val="20"/>
        </w:rPr>
        <w:t>Roadmap</w:t>
      </w:r>
      <w:proofErr w:type="spellEnd"/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18DA7B6C" w14:textId="222F02CF" w:rsidR="00B37F22" w:rsidRP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 xml:space="preserve">Wat heeft </w:t>
      </w:r>
      <w:r>
        <w:rPr>
          <w:rStyle w:val="normaltextrun"/>
          <w:rFonts w:ascii="Verdana" w:hAnsi="Verdana"/>
          <w:sz w:val="20"/>
          <w:szCs w:val="20"/>
        </w:rPr>
        <w:t xml:space="preserve">jouw </w:t>
      </w:r>
      <w:r w:rsidRPr="00B37F22">
        <w:rPr>
          <w:rStyle w:val="normaltextrun"/>
          <w:rFonts w:ascii="Verdana" w:hAnsi="Verdana"/>
          <w:sz w:val="20"/>
          <w:szCs w:val="20"/>
        </w:rPr>
        <w:t>bedrijf nodig voor de volgende stappen? (</w:t>
      </w:r>
      <w:r w:rsidRPr="00B37F22">
        <w:rPr>
          <w:rStyle w:val="contextualspellingandgrammarerror"/>
          <w:rFonts w:ascii="Verdana" w:hAnsi="Verdana"/>
          <w:sz w:val="20"/>
          <w:szCs w:val="20"/>
        </w:rPr>
        <w:t>partnerships</w:t>
      </w:r>
      <w:r w:rsidRPr="00B37F22">
        <w:rPr>
          <w:rStyle w:val="normaltextrun"/>
          <w:rFonts w:ascii="Verdana" w:hAnsi="Verdana"/>
          <w:sz w:val="20"/>
          <w:szCs w:val="20"/>
        </w:rPr>
        <w:t xml:space="preserve">, pilot klanten, </w:t>
      </w:r>
      <w:proofErr w:type="spellStart"/>
      <w:r w:rsidRPr="00B37F22">
        <w:rPr>
          <w:rStyle w:val="spellingerror"/>
          <w:rFonts w:ascii="Verdana" w:hAnsi="Verdana"/>
          <w:sz w:val="20"/>
          <w:szCs w:val="20"/>
        </w:rPr>
        <w:t>funding</w:t>
      </w:r>
      <w:proofErr w:type="spellEnd"/>
      <w:r w:rsidRPr="00B37F22">
        <w:rPr>
          <w:rStyle w:val="normaltextrun"/>
          <w:rFonts w:ascii="Verdana" w:hAnsi="Verdana"/>
          <w:sz w:val="20"/>
          <w:szCs w:val="20"/>
        </w:rPr>
        <w:t>) 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1D5E760D" w14:textId="77777777" w:rsidR="00BD0B8F" w:rsidRDefault="00BD0B8F" w:rsidP="00BD0B8F">
      <w:pPr>
        <w:pStyle w:val="Kop1"/>
        <w:rPr>
          <w:rFonts w:ascii="Verdana" w:hAnsi="Verdana"/>
          <w:b w:val="0"/>
          <w:bCs/>
          <w:color w:val="3D0A85"/>
          <w:sz w:val="22"/>
          <w:szCs w:val="22"/>
        </w:rPr>
      </w:pPr>
    </w:p>
    <w:p w14:paraId="2CEFA4B1" w14:textId="77777777" w:rsidR="00B37F22" w:rsidRDefault="00B37F22" w:rsidP="00BD0B8F">
      <w:pPr>
        <w:pStyle w:val="Kop1"/>
        <w:rPr>
          <w:rFonts w:ascii="Verdana" w:hAnsi="Verdana"/>
          <w:color w:val="3D0A85"/>
          <w:sz w:val="22"/>
          <w:szCs w:val="22"/>
        </w:rPr>
      </w:pPr>
    </w:p>
    <w:p w14:paraId="05B76F1A" w14:textId="3114F926" w:rsidR="00B37F22" w:rsidRPr="00B37F22" w:rsidRDefault="00E74503" w:rsidP="00BD0B8F">
      <w:pPr>
        <w:pStyle w:val="Kop1"/>
        <w:rPr>
          <w:rFonts w:ascii="Verdana" w:hAnsi="Verdana"/>
          <w:color w:val="3D0A85"/>
          <w:sz w:val="22"/>
          <w:szCs w:val="22"/>
        </w:rPr>
      </w:pPr>
      <w:r>
        <w:rPr>
          <w:rFonts w:ascii="Verdana" w:hAnsi="Verdana"/>
          <w:color w:val="3D0A85"/>
          <w:sz w:val="22"/>
          <w:szCs w:val="22"/>
        </w:rPr>
        <w:t>Vragenlijst</w:t>
      </w:r>
    </w:p>
    <w:p w14:paraId="52BB75C2" w14:textId="77777777" w:rsidR="00D84BB7" w:rsidRPr="00B37F22" w:rsidRDefault="00D84BB7" w:rsidP="00406A73">
      <w:pPr>
        <w:pStyle w:val="Kop1"/>
        <w:jc w:val="center"/>
        <w:rPr>
          <w:rFonts w:ascii="Verdana" w:hAnsi="Verdana"/>
          <w:b w:val="0"/>
          <w:bCs/>
          <w:color w:val="3D0A85"/>
          <w:sz w:val="22"/>
          <w:szCs w:val="22"/>
        </w:rPr>
      </w:pPr>
    </w:p>
    <w:tbl>
      <w:tblPr>
        <w:tblStyle w:val="Tabelraster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993"/>
        <w:gridCol w:w="5200"/>
      </w:tblGrid>
      <w:tr w:rsidR="0090596C" w:rsidRPr="00406A73" w14:paraId="793850D1" w14:textId="77777777" w:rsidTr="6DEB2A7A">
        <w:tc>
          <w:tcPr>
            <w:tcW w:w="5000" w:type="pct"/>
            <w:gridSpan w:val="3"/>
            <w:shd w:val="clear" w:color="auto" w:fill="3D0A85"/>
          </w:tcPr>
          <w:p w14:paraId="76ECE5C9" w14:textId="797BF34B" w:rsidR="00650259" w:rsidRPr="00406A73" w:rsidRDefault="00406A73" w:rsidP="00406A73">
            <w:pPr>
              <w:pStyle w:val="Kop1"/>
              <w:tabs>
                <w:tab w:val="right" w:pos="8810"/>
              </w:tabs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Gegevens Contactpersoon</w:t>
            </w:r>
            <w:r w:rsidRPr="00406A73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650259" w:rsidRPr="00406A73" w14:paraId="069A201A" w14:textId="77777777" w:rsidTr="6DEB2A7A">
        <w:tc>
          <w:tcPr>
            <w:tcW w:w="1570" w:type="pct"/>
            <w:vAlign w:val="bottom"/>
          </w:tcPr>
          <w:p w14:paraId="00816B6C" w14:textId="37856831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Naam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0002CDB4" w14:textId="790BB3CF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20EB2339" w14:textId="77777777" w:rsidTr="6DEB2A7A">
        <w:tc>
          <w:tcPr>
            <w:tcW w:w="1570" w:type="pct"/>
            <w:vAlign w:val="bottom"/>
          </w:tcPr>
          <w:p w14:paraId="61CE3CC7" w14:textId="355275FE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Functie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FFE7C16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4521855F" w14:textId="77777777" w:rsidTr="6DEB2A7A">
        <w:tc>
          <w:tcPr>
            <w:tcW w:w="1570" w:type="pct"/>
            <w:vAlign w:val="bottom"/>
          </w:tcPr>
          <w:p w14:paraId="77B30344" w14:textId="11DF0F16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bidi="nl-NL"/>
              </w:rPr>
              <w:t>Telefoonnummer</w:t>
            </w:r>
            <w:r w:rsidR="00F30469">
              <w:rPr>
                <w:rFonts w:ascii="Verdana" w:hAnsi="Verdana"/>
                <w:sz w:val="20"/>
                <w:szCs w:val="20"/>
                <w:lang w:bidi="nl-NL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2991456F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60BB3855" w14:textId="77777777" w:rsidTr="6DEB2A7A">
        <w:tc>
          <w:tcPr>
            <w:tcW w:w="1570" w:type="pct"/>
            <w:vAlign w:val="bottom"/>
          </w:tcPr>
          <w:p w14:paraId="32066361" w14:textId="02304BF8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A1F6039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7D2FE148" w14:textId="77777777" w:rsidTr="6DEB2A7A">
        <w:tc>
          <w:tcPr>
            <w:tcW w:w="1570" w:type="pct"/>
            <w:vAlign w:val="bottom"/>
          </w:tcPr>
          <w:p w14:paraId="096CF59D" w14:textId="44CABBC2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URL-LinkedIn</w:t>
            </w:r>
            <w:r w:rsidR="00D84BB7">
              <w:rPr>
                <w:rFonts w:ascii="Verdana" w:hAnsi="Verdana"/>
                <w:sz w:val="20"/>
                <w:szCs w:val="20"/>
              </w:rPr>
              <w:t xml:space="preserve"> profiel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4174E9E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63BDE53C" w14:textId="77777777" w:rsidTr="6DEB2A7A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65FADB59" w14:textId="77777777" w:rsidR="00650259" w:rsidRPr="00406A73" w:rsidRDefault="00650259" w:rsidP="001471A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90596C" w:rsidRPr="00406A73" w14:paraId="0D8142E2" w14:textId="77777777" w:rsidTr="6DEB2A7A">
        <w:tc>
          <w:tcPr>
            <w:tcW w:w="5000" w:type="pct"/>
            <w:gridSpan w:val="3"/>
            <w:shd w:val="clear" w:color="auto" w:fill="3D0A85"/>
          </w:tcPr>
          <w:p w14:paraId="07100AF6" w14:textId="2F12CC86" w:rsidR="00650259" w:rsidRPr="00406A73" w:rsidRDefault="00406A73" w:rsidP="0090596C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Bedrijfsinformatie</w:t>
            </w:r>
          </w:p>
        </w:tc>
      </w:tr>
      <w:tr w:rsidR="00650259" w:rsidRPr="00406A73" w14:paraId="533F0536" w14:textId="77777777" w:rsidTr="6DEB2A7A">
        <w:tc>
          <w:tcPr>
            <w:tcW w:w="1570" w:type="pct"/>
            <w:vAlign w:val="bottom"/>
          </w:tcPr>
          <w:p w14:paraId="32EF7E77" w14:textId="425C9A66" w:rsidR="00650259" w:rsidRPr="00D84BB7" w:rsidRDefault="00406A73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Naam organisatie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28D37512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1917B72B" w14:textId="77777777" w:rsidTr="6DEB2A7A">
        <w:tc>
          <w:tcPr>
            <w:tcW w:w="1570" w:type="pct"/>
            <w:vAlign w:val="bottom"/>
          </w:tcPr>
          <w:p w14:paraId="474C4490" w14:textId="1E2D13C8" w:rsidR="00406A73" w:rsidRPr="00D84BB7" w:rsidRDefault="00406A73" w:rsidP="6DEB2A7A">
            <w:pPr>
              <w:pStyle w:val="Standaardinspringing"/>
              <w:ind w:left="0"/>
              <w:rPr>
                <w:rFonts w:ascii="Verdana" w:hAnsi="Verdana"/>
                <w:strike/>
                <w:sz w:val="20"/>
                <w:szCs w:val="20"/>
              </w:rPr>
            </w:pPr>
            <w:r w:rsidRPr="6DB61F21">
              <w:rPr>
                <w:rFonts w:ascii="Verdana" w:hAnsi="Verdana"/>
                <w:sz w:val="20"/>
                <w:szCs w:val="20"/>
              </w:rPr>
              <w:t>Adresgegevens</w:t>
            </w:r>
            <w:r w:rsidR="00F30469" w:rsidRPr="6DB61F21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53EF297E" w14:textId="77777777" w:rsidR="00406A73" w:rsidRPr="00406A73" w:rsidRDefault="00406A73" w:rsidP="6DEB2A7A">
            <w:pPr>
              <w:spacing w:before="120"/>
              <w:rPr>
                <w:rFonts w:ascii="Verdana" w:hAnsi="Verdana"/>
                <w:strike/>
                <w:sz w:val="20"/>
                <w:szCs w:val="20"/>
              </w:rPr>
            </w:pPr>
          </w:p>
        </w:tc>
      </w:tr>
      <w:tr w:rsidR="00650259" w:rsidRPr="00406A73" w14:paraId="64512064" w14:textId="77777777" w:rsidTr="6DEB2A7A">
        <w:tc>
          <w:tcPr>
            <w:tcW w:w="1570" w:type="pct"/>
            <w:vAlign w:val="bottom"/>
          </w:tcPr>
          <w:p w14:paraId="33B7C202" w14:textId="537A842A" w:rsidR="00650259" w:rsidRPr="00D84BB7" w:rsidRDefault="00406A73" w:rsidP="6DEB2A7A">
            <w:pPr>
              <w:pStyle w:val="Standaardinspringing"/>
              <w:ind w:left="0"/>
              <w:rPr>
                <w:rFonts w:ascii="Verdana" w:hAnsi="Verdana"/>
                <w:strike/>
                <w:sz w:val="20"/>
                <w:szCs w:val="20"/>
              </w:rPr>
            </w:pPr>
            <w:r w:rsidRPr="6DB61F21">
              <w:rPr>
                <w:rFonts w:ascii="Verdana" w:hAnsi="Verdana"/>
                <w:sz w:val="20"/>
                <w:szCs w:val="20"/>
              </w:rPr>
              <w:t>Algemeen e-mailadres</w:t>
            </w:r>
            <w:r w:rsidR="00F30469" w:rsidRPr="6DB61F21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9A94F4" w14:textId="77777777" w:rsidR="00650259" w:rsidRPr="00406A73" w:rsidRDefault="00650259" w:rsidP="6DEB2A7A">
            <w:pPr>
              <w:spacing w:before="120"/>
              <w:rPr>
                <w:rFonts w:ascii="Verdana" w:hAnsi="Verdana"/>
                <w:strike/>
                <w:sz w:val="20"/>
                <w:szCs w:val="20"/>
              </w:rPr>
            </w:pPr>
          </w:p>
        </w:tc>
      </w:tr>
      <w:tr w:rsidR="00406A73" w:rsidRPr="00406A73" w14:paraId="29A1A1D8" w14:textId="77777777" w:rsidTr="6DEB2A7A">
        <w:tc>
          <w:tcPr>
            <w:tcW w:w="1570" w:type="pct"/>
            <w:vAlign w:val="bottom"/>
          </w:tcPr>
          <w:p w14:paraId="7E65B1DB" w14:textId="012A6BE9" w:rsidR="00406A73" w:rsidRPr="00D84BB7" w:rsidRDefault="00406A73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Website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65274E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3B33F2F5" w14:textId="77777777" w:rsidTr="6DEB2A7A">
        <w:tc>
          <w:tcPr>
            <w:tcW w:w="1570" w:type="pct"/>
            <w:vAlign w:val="bottom"/>
          </w:tcPr>
          <w:p w14:paraId="4AB80054" w14:textId="05F9DB88" w:rsidR="00406A73" w:rsidRPr="00D84BB7" w:rsidRDefault="00406A73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Jaar van oprichting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F1681E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660D6024" w14:textId="77777777" w:rsidTr="6DEB2A7A">
        <w:tc>
          <w:tcPr>
            <w:tcW w:w="1570" w:type="pct"/>
            <w:vAlign w:val="bottom"/>
          </w:tcPr>
          <w:p w14:paraId="30691B67" w14:textId="7C0C7BE4" w:rsidR="00406A73" w:rsidRPr="00D84BB7" w:rsidRDefault="00406A73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KvK nummer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4D0D8B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3B85F5ED" w14:textId="77777777" w:rsidTr="6DEB2A7A">
        <w:tc>
          <w:tcPr>
            <w:tcW w:w="1570" w:type="pct"/>
            <w:vAlign w:val="bottom"/>
          </w:tcPr>
          <w:p w14:paraId="03CB42E5" w14:textId="0D55C3B5" w:rsidR="00406A73" w:rsidRPr="00D84BB7" w:rsidRDefault="00D84BB7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Korte b</w:t>
            </w:r>
            <w:r w:rsidR="00406A73" w:rsidRPr="00D84BB7">
              <w:rPr>
                <w:rFonts w:ascii="Verdana" w:hAnsi="Verdana"/>
                <w:sz w:val="20"/>
                <w:szCs w:val="20"/>
              </w:rPr>
              <w:t>eschrijving bedrijf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D1ED36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73C5D" w:rsidRPr="00406A73" w14:paraId="1235EB33" w14:textId="77777777" w:rsidTr="6DEB2A7A">
        <w:tc>
          <w:tcPr>
            <w:tcW w:w="5000" w:type="pct"/>
            <w:gridSpan w:val="3"/>
            <w:vAlign w:val="bottom"/>
          </w:tcPr>
          <w:p w14:paraId="7B33EDC7" w14:textId="35734D65" w:rsidR="00F73C5D" w:rsidRPr="00406A73" w:rsidRDefault="006A65DC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 xml:space="preserve">Bedrijf verklaart sinds de oprichting op jaarbasis nooit meer dan €250.000 omzet (exclusief BTW) te hebben gerealiseerd     JA/NEE </w:t>
            </w:r>
          </w:p>
        </w:tc>
      </w:tr>
      <w:tr w:rsidR="00406A73" w:rsidRPr="00406A73" w14:paraId="53F24ABE" w14:textId="77777777" w:rsidTr="6DEB2A7A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5C781F2F" w14:textId="77777777" w:rsidR="00406A73" w:rsidRDefault="00406A73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53ADDD0D" w14:textId="77777777" w:rsidR="00B37F22" w:rsidRDefault="00B37F22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17E59F6A" w14:textId="77777777" w:rsidR="00B37F22" w:rsidRDefault="00B37F22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1E0C0576" w14:textId="77777777" w:rsidR="00B37F22" w:rsidRDefault="00B37F22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077EE00" w14:textId="5F215D7A" w:rsidR="00B37F22" w:rsidRPr="00406A73" w:rsidRDefault="00B37F22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406A73" w:rsidRPr="00406A73" w14:paraId="1DBBD71F" w14:textId="77777777" w:rsidTr="6DEB2A7A">
        <w:tc>
          <w:tcPr>
            <w:tcW w:w="5000" w:type="pct"/>
            <w:gridSpan w:val="3"/>
            <w:shd w:val="clear" w:color="auto" w:fill="3D0A85"/>
          </w:tcPr>
          <w:p w14:paraId="112A4593" w14:textId="26F69CED" w:rsidR="00406A73" w:rsidRPr="00406A73" w:rsidRDefault="00A52E4C" w:rsidP="00406A73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bookmarkStart w:id="0" w:name="_Hlk521325947"/>
            <w:r>
              <w:rPr>
                <w:rFonts w:ascii="Verdana" w:hAnsi="Verdana"/>
                <w:sz w:val="20"/>
                <w:szCs w:val="20"/>
              </w:rPr>
              <w:t>Teaminformatie</w:t>
            </w:r>
          </w:p>
        </w:tc>
      </w:tr>
      <w:bookmarkEnd w:id="0"/>
      <w:tr w:rsidR="00406A73" w:rsidRPr="00406A73" w14:paraId="2749FD69" w14:textId="77777777" w:rsidTr="6DEB2A7A">
        <w:tc>
          <w:tcPr>
            <w:tcW w:w="2120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A387503" w14:textId="550CB674" w:rsidR="00406A73" w:rsidRPr="00F30469" w:rsidRDefault="00F30469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 xml:space="preserve">Namen en functies </w:t>
            </w:r>
            <w:proofErr w:type="spellStart"/>
            <w:r w:rsidRPr="00F30469">
              <w:rPr>
                <w:rFonts w:ascii="Verdana" w:hAnsi="Verdana"/>
                <w:sz w:val="20"/>
                <w:szCs w:val="20"/>
              </w:rPr>
              <w:t>founders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bottom w:val="single" w:sz="4" w:space="0" w:color="auto"/>
            </w:tcBorders>
          </w:tcPr>
          <w:p w14:paraId="72EDC921" w14:textId="24D7D66F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3316D7F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EB9E06E" w14:textId="347A4AD7" w:rsidR="00A01CAF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 xml:space="preserve">URL LinkedIn profiel van </w:t>
            </w:r>
            <w:proofErr w:type="spellStart"/>
            <w:r w:rsidRPr="00F30469">
              <w:rPr>
                <w:rFonts w:ascii="Verdana" w:hAnsi="Verdana"/>
                <w:sz w:val="20"/>
                <w:szCs w:val="20"/>
              </w:rPr>
              <w:t>founders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BE3894C" w14:textId="074A1D8B" w:rsidR="00A01CAF" w:rsidRPr="00406A73" w:rsidRDefault="00A01CAF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5B6B2C2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8B79E3" w14:textId="7FDF3870" w:rsidR="00406A73" w:rsidRPr="00406A73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>Aantal fte werkzaam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DCFE403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35AAEB9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97A93A" w14:textId="3185186D" w:rsidR="00A01CAF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 xml:space="preserve">Aantal </w:t>
            </w:r>
            <w:proofErr w:type="spellStart"/>
            <w:r w:rsidRPr="00F30469">
              <w:rPr>
                <w:rFonts w:ascii="Verdana" w:hAnsi="Verdana"/>
                <w:sz w:val="20"/>
                <w:szCs w:val="20"/>
              </w:rPr>
              <w:t>medew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.</w:t>
            </w:r>
            <w:r w:rsidRPr="00F30469">
              <w:rPr>
                <w:rFonts w:ascii="Verdana" w:hAnsi="Verdana"/>
                <w:sz w:val="20"/>
                <w:szCs w:val="20"/>
              </w:rPr>
              <w:t xml:space="preserve"> werkzaam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C43F215" w14:textId="77777777" w:rsidR="00A01CAF" w:rsidRPr="00406A73" w:rsidRDefault="00A01CAF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30469" w:rsidRPr="00406A73" w14:paraId="77A3967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2ADCA71" w14:textId="5A06CB43" w:rsidR="00F30469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>Aantal vrouwen werkzaam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03BF7F0" w14:textId="77777777" w:rsidR="00F30469" w:rsidRPr="00406A73" w:rsidRDefault="00F30469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110FF45F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32A50B2" w14:textId="10DF09BF" w:rsidR="00A01CAF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</w:t>
            </w:r>
            <w:r w:rsidRPr="00F30469">
              <w:rPr>
                <w:rFonts w:ascii="Verdana" w:hAnsi="Verdana"/>
                <w:sz w:val="20"/>
                <w:szCs w:val="20"/>
              </w:rPr>
              <w:t>men adviseurs actief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9669FDF" w14:textId="77777777" w:rsidR="00A01CAF" w:rsidRPr="00406A73" w:rsidRDefault="00A01CAF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17475E2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CC3E24" w14:textId="75F64F57" w:rsidR="00A01CAF" w:rsidRPr="00F30469" w:rsidRDefault="00A01CAF" w:rsidP="00A01CA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E78B1BD" w14:textId="77777777" w:rsidR="00A01CAF" w:rsidRPr="00406A73" w:rsidRDefault="00A01CAF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C406C" w:rsidRPr="00406A73" w14:paraId="5A4D4364" w14:textId="77777777" w:rsidTr="6DEB2A7A">
        <w:tc>
          <w:tcPr>
            <w:tcW w:w="5000" w:type="pct"/>
            <w:gridSpan w:val="3"/>
            <w:shd w:val="clear" w:color="auto" w:fill="3D0A85"/>
          </w:tcPr>
          <w:p w14:paraId="2BFB1479" w14:textId="4BEE1A01" w:rsidR="00AC406C" w:rsidRPr="00406A73" w:rsidRDefault="00AC406C" w:rsidP="001471AF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Innovatie</w:t>
            </w:r>
          </w:p>
        </w:tc>
      </w:tr>
      <w:tr w:rsidR="00A01CAF" w:rsidRPr="0027366C" w14:paraId="51896FF2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3F513BE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Naam innovatie</w:t>
            </w:r>
          </w:p>
          <w:p w14:paraId="26FBCABF" w14:textId="64606996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49DB730" w14:textId="77777777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27366C" w14:paraId="42F40BA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DA2EC53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Korte omschrijving innovatie</w:t>
            </w:r>
          </w:p>
          <w:p w14:paraId="12304118" w14:textId="16204FDD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03DEE83" w14:textId="77777777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5B6D63" w14:paraId="2E22D756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6B80D34" w14:textId="77777777" w:rsidR="0027366C" w:rsidRPr="00855485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  <w:lang w:val="en-US"/>
              </w:rPr>
            </w:pPr>
            <w:r w:rsidRPr="00855485">
              <w:rPr>
                <w:rFonts w:ascii="Verdana" w:hAnsi="Verdana"/>
                <w:sz w:val="20"/>
                <w:szCs w:val="20"/>
                <w:lang w:val="en-US"/>
              </w:rPr>
              <w:t xml:space="preserve">TRL level van </w:t>
            </w:r>
            <w:proofErr w:type="spellStart"/>
            <w:r w:rsidRPr="00855485">
              <w:rPr>
                <w:rFonts w:ascii="Verdana" w:hAnsi="Verdana"/>
                <w:sz w:val="20"/>
                <w:szCs w:val="20"/>
                <w:lang w:val="en-US"/>
              </w:rPr>
              <w:t>innovatie</w:t>
            </w:r>
            <w:proofErr w:type="spellEnd"/>
            <w:r w:rsidRPr="00855485">
              <w:rPr>
                <w:rFonts w:ascii="Verdana" w:hAnsi="Verdana"/>
                <w:sz w:val="20"/>
                <w:szCs w:val="20"/>
                <w:lang w:val="en-US"/>
              </w:rPr>
              <w:t xml:space="preserve"> (TRL = Technology Readiness Level)</w:t>
            </w:r>
          </w:p>
          <w:p w14:paraId="46A1B557" w14:textId="3F7AD7DD" w:rsidR="0027366C" w:rsidRPr="00855485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44B6A69E" w14:textId="77777777" w:rsidR="0027366C" w:rsidRPr="00855485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A01CAF" w:rsidRPr="00406A73" w14:paraId="628400C6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5BF85C0" w14:textId="77777777" w:rsidR="00A01CAF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Wat maakt de innovatie uniek? (max 100 woorden)</w:t>
            </w:r>
          </w:p>
          <w:p w14:paraId="422F9139" w14:textId="42FAACAF" w:rsid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35E30D5A" w14:textId="77777777" w:rsidR="00A01CAF" w:rsidRPr="00406A73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0E356A4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2E8165" w14:textId="6EDBF5E0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Wat is de impact van de innovatie voor patiënten/cliënten, mantelzorgers en zorgmedewerkers? Licht kort toe</w:t>
            </w:r>
            <w:r w:rsidR="000D539C">
              <w:rPr>
                <w:rFonts w:ascii="Verdana" w:hAnsi="Verdana"/>
                <w:sz w:val="20"/>
                <w:szCs w:val="20"/>
              </w:rPr>
              <w:t xml:space="preserve">. </w:t>
            </w:r>
            <w:r w:rsidRPr="0027366C">
              <w:rPr>
                <w:rFonts w:ascii="Verdana" w:hAnsi="Verdana"/>
                <w:sz w:val="20"/>
                <w:szCs w:val="20"/>
              </w:rPr>
              <w:t>(max 100 woorden)</w:t>
            </w:r>
          </w:p>
          <w:p w14:paraId="20FE82C5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EEB9163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075A3F5C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34E559C" w14:textId="0774907C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Kent de innovatie een positieve, financiële business case? Zo ja, licht deze toe</w:t>
            </w:r>
            <w:r w:rsidR="000D539C">
              <w:rPr>
                <w:rFonts w:ascii="Verdana" w:hAnsi="Verdana"/>
                <w:sz w:val="20"/>
                <w:szCs w:val="20"/>
              </w:rPr>
              <w:t>.</w:t>
            </w:r>
            <w:r w:rsidR="000D539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>(max 80 woorden)</w:t>
            </w:r>
          </w:p>
          <w:p w14:paraId="67E2CB20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297746E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7B091545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D003EBC" w14:textId="63AE4778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lastRenderedPageBreak/>
              <w:t>Beschrijf hoe gebruikers en cliënten bij de ontwikkeling van de innovatie betrokken zijn</w:t>
            </w:r>
            <w:r w:rsidR="000D539C">
              <w:rPr>
                <w:rFonts w:ascii="Verdana" w:hAnsi="Verdana"/>
                <w:sz w:val="20"/>
                <w:szCs w:val="20"/>
              </w:rPr>
              <w:t>.</w:t>
            </w:r>
            <w:r w:rsidR="000D539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 xml:space="preserve">(max 100 woorden) </w:t>
            </w:r>
          </w:p>
          <w:p w14:paraId="547C0422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34B76777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18D70A35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D9966AA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Heeft de innovatie een CE markering nodig? Ja/nee Zo ja, in welke klasse: 1, 2A, 2B of 3 Wanneer wordt verwacht dat deze markering wordt gerealiseerd? </w:t>
            </w:r>
          </w:p>
          <w:p w14:paraId="174CA4F7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72614668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764CFC7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F9F83A3" w14:textId="7FFA4441" w:rsid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Is het de bedoeling dat de innovatie vergoed wordt door zorgverzekeraars?</w:t>
            </w:r>
            <w:r w:rsidR="000D539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>(max 80 woorden)</w:t>
            </w:r>
          </w:p>
          <w:p w14:paraId="49824400" w14:textId="3DDF6E84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5778C45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467B04F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BE78DA7" w14:textId="195583EB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Is of wordt de innovatie in pilots ingezet? Zo ja, bij wie en wat zijn de eerste resultaten? 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>(max 100 woorden)    </w:t>
            </w:r>
          </w:p>
          <w:p w14:paraId="6FBBB467" w14:textId="78796FCF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F04CEB7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4754CAA3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26CDC07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Wanneer zal de innovatie in de verkoop komen? </w:t>
            </w:r>
          </w:p>
          <w:p w14:paraId="3ADA6576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77324B9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7ED532DF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4AB55AB" w14:textId="4C23ED5A" w:rsid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Wat zijn de voornaamste risico’s die de gang naar de markt in de weg kunnen staan? 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>(max 100 woorden)</w:t>
            </w:r>
          </w:p>
          <w:p w14:paraId="452B601F" w14:textId="6589DB34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C13634C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D81FB2" w:rsidRPr="00406A73" w14:paraId="071A5D8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63E955" w14:textId="77777777" w:rsidR="00D81FB2" w:rsidRPr="0027366C" w:rsidRDefault="00D81FB2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4FB4889" w14:textId="77777777" w:rsidR="00D81FB2" w:rsidRPr="00406A73" w:rsidRDefault="00D81FB2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4C794BD6" w14:textId="77777777" w:rsidTr="6DEB2A7A">
        <w:tc>
          <w:tcPr>
            <w:tcW w:w="5000" w:type="pct"/>
            <w:gridSpan w:val="3"/>
            <w:shd w:val="clear" w:color="auto" w:fill="3D0A85"/>
          </w:tcPr>
          <w:p w14:paraId="47B02B48" w14:textId="3D4DFAF1" w:rsidR="0027366C" w:rsidRPr="00406A73" w:rsidRDefault="0027366C" w:rsidP="001471AF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Markt</w:t>
            </w:r>
          </w:p>
        </w:tc>
      </w:tr>
      <w:tr w:rsidR="0027366C" w:rsidRPr="00406A73" w14:paraId="0B4E08F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499412B" w14:textId="77777777" w:rsidR="0027366C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>Omschrijf de markt waarop wordt gericht met de innovatie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EB4E95">
              <w:rPr>
                <w:rFonts w:ascii="Verdana" w:hAnsi="Verdana"/>
                <w:sz w:val="20"/>
                <w:szCs w:val="20"/>
              </w:rPr>
              <w:t>(max 150 woorden)</w:t>
            </w:r>
          </w:p>
          <w:p w14:paraId="57224B70" w14:textId="2FF8BDE2" w:rsidR="000D539C" w:rsidRPr="0027366C" w:rsidRDefault="000D539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9B4E1FA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D84BB7" w:rsidRPr="00406A73" w14:paraId="3D32A10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E3FD2FC" w14:textId="40466D90" w:rsidR="00D84BB7" w:rsidRPr="00EB4E95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>Licht toe waarom de innovatie voor deze markt een verrijking is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EB4E95">
              <w:rPr>
                <w:rFonts w:ascii="Verdana" w:hAnsi="Verdana"/>
                <w:sz w:val="20"/>
                <w:szCs w:val="20"/>
              </w:rPr>
              <w:t>(max 100 woorden)</w:t>
            </w:r>
          </w:p>
          <w:p w14:paraId="59F64DF4" w14:textId="77777777" w:rsidR="00D84BB7" w:rsidRPr="00D81FB2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9195DDC" w14:textId="77777777" w:rsidR="00D84BB7" w:rsidRPr="00406A73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17944110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7493A7E" w14:textId="6F55C3FD" w:rsidR="00EB4E95" w:rsidRP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>Beschrijf de go-</w:t>
            </w:r>
            <w:proofErr w:type="spellStart"/>
            <w:r w:rsidRPr="00EB4E95">
              <w:rPr>
                <w:rFonts w:ascii="Verdana" w:hAnsi="Verdana"/>
                <w:sz w:val="20"/>
                <w:szCs w:val="20"/>
              </w:rPr>
              <w:t>to</w:t>
            </w:r>
            <w:proofErr w:type="spellEnd"/>
            <w:r w:rsidRPr="00EB4E95">
              <w:rPr>
                <w:rFonts w:ascii="Verdana" w:hAnsi="Verdana"/>
                <w:sz w:val="20"/>
                <w:szCs w:val="20"/>
              </w:rPr>
              <w:t>-market strategie voor de innovatie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EB4E95">
              <w:rPr>
                <w:rFonts w:ascii="Verdana" w:hAnsi="Verdana"/>
                <w:sz w:val="20"/>
                <w:szCs w:val="20"/>
              </w:rPr>
              <w:t>(max 100 woorden)</w:t>
            </w:r>
          </w:p>
          <w:p w14:paraId="6BC3E5E5" w14:textId="5A6243A2" w:rsidR="00A01CAF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557779A" w14:textId="77777777" w:rsidR="00A01CAF" w:rsidRPr="00406A73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B4E95" w:rsidRPr="00406A73" w14:paraId="293A062D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B5B0647" w14:textId="2919CB0F" w:rsidR="00EB4E95" w:rsidRP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>Zijn er plannen om de innovatie in het buitenland te verkopen? Zo ja, licht de plannen kort toe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EB4E95">
              <w:rPr>
                <w:rFonts w:ascii="Verdana" w:hAnsi="Verdana"/>
                <w:sz w:val="20"/>
                <w:szCs w:val="20"/>
              </w:rPr>
              <w:t xml:space="preserve">(max 100 woorden) </w:t>
            </w:r>
          </w:p>
          <w:p w14:paraId="459C47C0" w14:textId="320BA24C" w:rsid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77972E9" w14:textId="77777777" w:rsidR="00EB4E95" w:rsidRPr="00406A73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D81FB2" w:rsidRPr="00406A73" w14:paraId="24137AB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93836D" w14:textId="77777777" w:rsidR="00D81FB2" w:rsidRPr="00EB4E95" w:rsidRDefault="00D81FB2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32596B6" w14:textId="77777777" w:rsidR="00D81FB2" w:rsidRPr="00406A73" w:rsidRDefault="00D81FB2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B4E95" w:rsidRPr="00406A73" w14:paraId="7136E8C4" w14:textId="77777777" w:rsidTr="6DEB2A7A">
        <w:tc>
          <w:tcPr>
            <w:tcW w:w="5000" w:type="pct"/>
            <w:gridSpan w:val="3"/>
            <w:shd w:val="clear" w:color="auto" w:fill="3D0A85"/>
          </w:tcPr>
          <w:p w14:paraId="58FCB19E" w14:textId="2C64723D" w:rsidR="00EB4E95" w:rsidRPr="00406A73" w:rsidRDefault="00EB4E95" w:rsidP="001471AF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Overige vragen</w:t>
            </w:r>
          </w:p>
        </w:tc>
      </w:tr>
      <w:tr w:rsidR="00EB4E95" w:rsidRPr="00406A73" w14:paraId="14003ADC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34A0A3" w14:textId="10A4460F" w:rsidR="00D84BB7" w:rsidRPr="00D84BB7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Wat zijn de belangrijkste drie doelstellingen voor de innovatie in 202</w:t>
            </w:r>
            <w:r w:rsidR="00A76B02">
              <w:rPr>
                <w:rFonts w:ascii="Verdana" w:hAnsi="Verdana"/>
                <w:sz w:val="20"/>
                <w:szCs w:val="20"/>
              </w:rPr>
              <w:t>3</w:t>
            </w:r>
            <w:r w:rsidRPr="00D84BB7">
              <w:rPr>
                <w:rFonts w:ascii="Verdana" w:hAnsi="Verdana"/>
                <w:sz w:val="20"/>
                <w:szCs w:val="20"/>
              </w:rPr>
              <w:t xml:space="preserve">? </w:t>
            </w:r>
          </w:p>
          <w:p w14:paraId="4821D762" w14:textId="77777777" w:rsid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550B36D" w14:textId="77777777" w:rsidR="00EB4E95" w:rsidRPr="00406A73" w:rsidRDefault="00EB4E95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B4E95" w:rsidRPr="00406A73" w14:paraId="00B16AA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40DBDEC" w14:textId="3666060F" w:rsidR="00D84BB7" w:rsidRPr="00D84BB7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191180A6">
              <w:rPr>
                <w:rFonts w:ascii="Verdana" w:hAnsi="Verdana"/>
                <w:sz w:val="20"/>
                <w:szCs w:val="20"/>
              </w:rPr>
              <w:t xml:space="preserve">Op welke manier levert de innovatie een bijdrage aan klimaatdoelstellingen? </w:t>
            </w:r>
            <w:r w:rsidR="000D539C">
              <w:br/>
            </w:r>
            <w:r w:rsidRPr="191180A6">
              <w:rPr>
                <w:rFonts w:ascii="Verdana" w:hAnsi="Verdana"/>
                <w:sz w:val="20"/>
                <w:szCs w:val="20"/>
              </w:rPr>
              <w:t>(max 80 woorden)</w:t>
            </w:r>
          </w:p>
          <w:p w14:paraId="0734DB31" w14:textId="77777777" w:rsid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1C9AAFD" w14:textId="42A1CF47" w:rsidR="00EB4E95" w:rsidRPr="00406A73" w:rsidRDefault="00EB4E95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C25075E" w14:textId="77777777" w:rsidR="00FD024C" w:rsidRPr="00FD024C" w:rsidRDefault="00FD024C" w:rsidP="00D81FB2">
      <w:pPr>
        <w:spacing w:before="120" w:after="0" w:line="240" w:lineRule="auto"/>
        <w:rPr>
          <w:rFonts w:ascii="Verdana" w:hAnsi="Verdana"/>
          <w:sz w:val="20"/>
          <w:szCs w:val="20"/>
        </w:rPr>
      </w:pPr>
    </w:p>
    <w:sectPr w:rsidR="00FD024C" w:rsidRPr="00FD024C" w:rsidSect="00AA4F2B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02F76" w14:textId="77777777" w:rsidR="00C835CF" w:rsidRDefault="00C835CF" w:rsidP="00650259">
      <w:pPr>
        <w:spacing w:after="0" w:line="240" w:lineRule="auto"/>
      </w:pPr>
      <w:r>
        <w:separator/>
      </w:r>
    </w:p>
  </w:endnote>
  <w:endnote w:type="continuationSeparator" w:id="0">
    <w:p w14:paraId="350CCA41" w14:textId="77777777" w:rsidR="00C835CF" w:rsidRDefault="00C835CF" w:rsidP="00650259">
      <w:pPr>
        <w:spacing w:after="0" w:line="240" w:lineRule="auto"/>
      </w:pPr>
      <w:r>
        <w:continuationSeparator/>
      </w:r>
    </w:p>
  </w:endnote>
  <w:endnote w:type="continuationNotice" w:id="1">
    <w:p w14:paraId="1BC9DEBA" w14:textId="77777777" w:rsidR="00C835CF" w:rsidRDefault="00C835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2AC0EB-8718-479C-9BB8-F748A504A8A6}"/>
    <w:embedBold r:id="rId2" w:fontKey="{06B100BB-33DB-4EDF-8F43-1860A8CB23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B198AA7-D996-4376-8B0F-11E029125EB0}"/>
    <w:embedBold r:id="rId4" w:fontKey="{6E69B378-348A-4089-BC63-6E02CAEAB1FC}"/>
    <w:embedItalic r:id="rId5" w:fontKey="{A39C0F41-CCAD-436C-A33D-CEB98F8A81F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0826493-3752-4FA3-A85A-1E04640C9AA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18249A80-5D57-4CAD-BB44-0A53448529EF}"/>
    <w:embedBold r:id="rId8" w:fontKey="{050A1E27-2FC0-4C7E-AAE3-9269E577F4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14:paraId="3CAA32F6" w14:textId="77777777" w:rsidTr="001471AF">
      <w:tc>
        <w:tcPr>
          <w:tcW w:w="4675" w:type="dxa"/>
          <w:vAlign w:val="center"/>
        </w:tcPr>
        <w:p w14:paraId="53A84BDF" w14:textId="24C82A95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A73845F" w14:textId="2E164C61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871EA58" w14:textId="77777777" w:rsidR="0090596C" w:rsidRDefault="0090596C" w:rsidP="007F7B5D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B7BE5" w14:textId="77777777" w:rsidR="00C835CF" w:rsidRDefault="00C835CF" w:rsidP="00650259">
      <w:pPr>
        <w:spacing w:after="0" w:line="240" w:lineRule="auto"/>
      </w:pPr>
      <w:r>
        <w:separator/>
      </w:r>
    </w:p>
  </w:footnote>
  <w:footnote w:type="continuationSeparator" w:id="0">
    <w:p w14:paraId="2EA2E9CB" w14:textId="77777777" w:rsidR="00C835CF" w:rsidRDefault="00C835CF" w:rsidP="00650259">
      <w:pPr>
        <w:spacing w:after="0" w:line="240" w:lineRule="auto"/>
      </w:pPr>
      <w:r>
        <w:continuationSeparator/>
      </w:r>
    </w:p>
  </w:footnote>
  <w:footnote w:type="continuationNotice" w:id="1">
    <w:p w14:paraId="1E4FAD77" w14:textId="77777777" w:rsidR="00C835CF" w:rsidRDefault="00C835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09"/>
      <w:gridCol w:w="7717"/>
    </w:tblGrid>
    <w:tr w:rsidR="0090596C" w14:paraId="5D21CCC8" w14:textId="77777777" w:rsidTr="0090596C">
      <w:trPr>
        <w:trHeight w:val="990"/>
      </w:trPr>
      <w:tc>
        <w:tcPr>
          <w:tcW w:w="1350" w:type="dxa"/>
          <w:vAlign w:val="center"/>
        </w:tcPr>
        <w:p w14:paraId="520A3F9D" w14:textId="20A5790B" w:rsidR="0090596C" w:rsidRDefault="00406A73" w:rsidP="0090596C">
          <w:pPr>
            <w:pStyle w:val="Koptekst"/>
            <w:ind w:left="-108"/>
          </w:pPr>
          <w:bookmarkStart w:id="1" w:name="_Hlk521325785"/>
          <w:r>
            <w:drawing>
              <wp:anchor distT="0" distB="0" distL="114300" distR="114300" simplePos="0" relativeHeight="251658240" behindDoc="0" locked="0" layoutInCell="1" allowOverlap="1" wp14:anchorId="193C1C60" wp14:editId="264CD811">
                <wp:simplePos x="0" y="0"/>
                <wp:positionH relativeFrom="page">
                  <wp:posOffset>-914400</wp:posOffset>
                </wp:positionH>
                <wp:positionV relativeFrom="paragraph">
                  <wp:posOffset>-455295</wp:posOffset>
                </wp:positionV>
                <wp:extent cx="1790700" cy="1781810"/>
                <wp:effectExtent l="0" t="0" r="0" b="0"/>
                <wp:wrapNone/>
                <wp:docPr id="1" name="Afbeelding 1" descr="Afbeelding met tekst, visitekaartje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 descr="Afbeelding met tekst, visitekaartje&#10;&#10;Automatisch gegenereerde beschrijvi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178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0774E9A7" w14:textId="77777777" w:rsidR="00406A73" w:rsidRDefault="00406A73" w:rsidP="00406A73">
          <w:pPr>
            <w:pStyle w:val="Koptekst"/>
          </w:pPr>
        </w:p>
        <w:p w14:paraId="159444B3" w14:textId="77777777" w:rsidR="00406A73" w:rsidRDefault="00406A73" w:rsidP="00406A73">
          <w:pPr>
            <w:pStyle w:val="Koptekst"/>
          </w:pPr>
        </w:p>
        <w:p w14:paraId="6E375E19" w14:textId="2CA8F94C" w:rsidR="0090596C" w:rsidRPr="0090596C" w:rsidRDefault="0090596C" w:rsidP="00406A73">
          <w:pPr>
            <w:pStyle w:val="Koptekst"/>
          </w:pPr>
        </w:p>
      </w:tc>
    </w:tr>
  </w:tbl>
  <w:bookmarkEnd w:id="1"/>
  <w:p w14:paraId="74B9FD7A" w14:textId="69709958" w:rsidR="00650259" w:rsidRPr="0090596C" w:rsidRDefault="00406A73" w:rsidP="0090596C">
    <w:pPr>
      <w:pStyle w:val="Geenafstand"/>
      <w:spacing w:after="0"/>
      <w:rPr>
        <w:sz w:val="20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0EEDBE8B" wp14:editId="3D07FE83">
          <wp:simplePos x="0" y="0"/>
          <wp:positionH relativeFrom="column">
            <wp:posOffset>5128895</wp:posOffset>
          </wp:positionH>
          <wp:positionV relativeFrom="paragraph">
            <wp:posOffset>-1163320</wp:posOffset>
          </wp:positionV>
          <wp:extent cx="1033780" cy="933450"/>
          <wp:effectExtent l="0" t="0" r="0" b="0"/>
          <wp:wrapNone/>
          <wp:docPr id="2" name="Afbeelding 2" descr="Logo WDT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WDT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8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062BA7"/>
    <w:multiLevelType w:val="multilevel"/>
    <w:tmpl w:val="AE76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04281A"/>
    <w:multiLevelType w:val="multilevel"/>
    <w:tmpl w:val="71AA1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8E5CED"/>
    <w:multiLevelType w:val="hybridMultilevel"/>
    <w:tmpl w:val="729AD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2A6EFF"/>
    <w:multiLevelType w:val="multilevel"/>
    <w:tmpl w:val="E542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6842176">
    <w:abstractNumId w:val="12"/>
  </w:num>
  <w:num w:numId="2" w16cid:durableId="309869071">
    <w:abstractNumId w:val="8"/>
  </w:num>
  <w:num w:numId="3" w16cid:durableId="460416242">
    <w:abstractNumId w:val="18"/>
  </w:num>
  <w:num w:numId="4" w16cid:durableId="2048139505">
    <w:abstractNumId w:val="13"/>
  </w:num>
  <w:num w:numId="5" w16cid:durableId="1452243666">
    <w:abstractNumId w:val="14"/>
  </w:num>
  <w:num w:numId="6" w16cid:durableId="231474257">
    <w:abstractNumId w:val="23"/>
  </w:num>
  <w:num w:numId="7" w16cid:durableId="1427535098">
    <w:abstractNumId w:val="7"/>
  </w:num>
  <w:num w:numId="8" w16cid:durableId="618141999">
    <w:abstractNumId w:val="11"/>
  </w:num>
  <w:num w:numId="9" w16cid:durableId="611744490">
    <w:abstractNumId w:val="21"/>
  </w:num>
  <w:num w:numId="10" w16cid:durableId="744492905">
    <w:abstractNumId w:val="1"/>
  </w:num>
  <w:num w:numId="11" w16cid:durableId="855538053">
    <w:abstractNumId w:val="5"/>
  </w:num>
  <w:num w:numId="12" w16cid:durableId="631983116">
    <w:abstractNumId w:val="0"/>
  </w:num>
  <w:num w:numId="13" w16cid:durableId="258411293">
    <w:abstractNumId w:val="2"/>
  </w:num>
  <w:num w:numId="14" w16cid:durableId="714744069">
    <w:abstractNumId w:val="10"/>
  </w:num>
  <w:num w:numId="15" w16cid:durableId="1456871949">
    <w:abstractNumId w:val="9"/>
  </w:num>
  <w:num w:numId="16" w16cid:durableId="571894713">
    <w:abstractNumId w:val="19"/>
  </w:num>
  <w:num w:numId="17" w16cid:durableId="592739968">
    <w:abstractNumId w:val="3"/>
  </w:num>
  <w:num w:numId="18" w16cid:durableId="318115046">
    <w:abstractNumId w:val="25"/>
  </w:num>
  <w:num w:numId="19" w16cid:durableId="1141849040">
    <w:abstractNumId w:val="22"/>
  </w:num>
  <w:num w:numId="20" w16cid:durableId="1447457905">
    <w:abstractNumId w:val="15"/>
  </w:num>
  <w:num w:numId="21" w16cid:durableId="456724229">
    <w:abstractNumId w:val="24"/>
  </w:num>
  <w:num w:numId="22" w16cid:durableId="410321554">
    <w:abstractNumId w:val="4"/>
  </w:num>
  <w:num w:numId="23" w16cid:durableId="1134643758">
    <w:abstractNumId w:val="20"/>
  </w:num>
  <w:num w:numId="24" w16cid:durableId="357465881">
    <w:abstractNumId w:val="16"/>
  </w:num>
  <w:num w:numId="25" w16cid:durableId="934827065">
    <w:abstractNumId w:val="6"/>
  </w:num>
  <w:num w:numId="26" w16cid:durableId="880823625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A73"/>
    <w:rsid w:val="000026D7"/>
    <w:rsid w:val="000456E1"/>
    <w:rsid w:val="00052382"/>
    <w:rsid w:val="0006568A"/>
    <w:rsid w:val="00076F0F"/>
    <w:rsid w:val="00084253"/>
    <w:rsid w:val="00093B24"/>
    <w:rsid w:val="000D1F49"/>
    <w:rsid w:val="000D3757"/>
    <w:rsid w:val="000D539C"/>
    <w:rsid w:val="001457A5"/>
    <w:rsid w:val="001471AF"/>
    <w:rsid w:val="001564F8"/>
    <w:rsid w:val="001727CA"/>
    <w:rsid w:val="001D3C73"/>
    <w:rsid w:val="0027366C"/>
    <w:rsid w:val="002928D0"/>
    <w:rsid w:val="002A4BB4"/>
    <w:rsid w:val="002B5ABE"/>
    <w:rsid w:val="002C56E6"/>
    <w:rsid w:val="002F00A4"/>
    <w:rsid w:val="00361E11"/>
    <w:rsid w:val="003B4744"/>
    <w:rsid w:val="003F0847"/>
    <w:rsid w:val="0040090B"/>
    <w:rsid w:val="00406A73"/>
    <w:rsid w:val="004346EA"/>
    <w:rsid w:val="0046302A"/>
    <w:rsid w:val="00463808"/>
    <w:rsid w:val="004721F8"/>
    <w:rsid w:val="004814FD"/>
    <w:rsid w:val="00487D2D"/>
    <w:rsid w:val="004B5CEE"/>
    <w:rsid w:val="004D5D62"/>
    <w:rsid w:val="005112D0"/>
    <w:rsid w:val="00516E49"/>
    <w:rsid w:val="00577E06"/>
    <w:rsid w:val="00590C78"/>
    <w:rsid w:val="005A3BF7"/>
    <w:rsid w:val="005B6D63"/>
    <w:rsid w:val="005F2035"/>
    <w:rsid w:val="005F5587"/>
    <w:rsid w:val="005F7990"/>
    <w:rsid w:val="0062262A"/>
    <w:rsid w:val="00633B99"/>
    <w:rsid w:val="0063739C"/>
    <w:rsid w:val="00650259"/>
    <w:rsid w:val="0066101D"/>
    <w:rsid w:val="006A65DC"/>
    <w:rsid w:val="00770F25"/>
    <w:rsid w:val="007773C1"/>
    <w:rsid w:val="007A35A8"/>
    <w:rsid w:val="007B0A85"/>
    <w:rsid w:val="007C6A52"/>
    <w:rsid w:val="007E4F60"/>
    <w:rsid w:val="007F7B5D"/>
    <w:rsid w:val="0082043E"/>
    <w:rsid w:val="00836129"/>
    <w:rsid w:val="00855485"/>
    <w:rsid w:val="008638EB"/>
    <w:rsid w:val="008E203A"/>
    <w:rsid w:val="0090596C"/>
    <w:rsid w:val="0091229C"/>
    <w:rsid w:val="00940E73"/>
    <w:rsid w:val="0095397B"/>
    <w:rsid w:val="009644A4"/>
    <w:rsid w:val="00965E4D"/>
    <w:rsid w:val="00977647"/>
    <w:rsid w:val="0098597D"/>
    <w:rsid w:val="009C2CEC"/>
    <w:rsid w:val="009D4134"/>
    <w:rsid w:val="009F619A"/>
    <w:rsid w:val="009F6DDE"/>
    <w:rsid w:val="00A01CAF"/>
    <w:rsid w:val="00A34CC6"/>
    <w:rsid w:val="00A370A8"/>
    <w:rsid w:val="00A37861"/>
    <w:rsid w:val="00A52E4C"/>
    <w:rsid w:val="00A76B02"/>
    <w:rsid w:val="00AA4F2B"/>
    <w:rsid w:val="00AC406C"/>
    <w:rsid w:val="00AE5415"/>
    <w:rsid w:val="00B37F22"/>
    <w:rsid w:val="00B73FD8"/>
    <w:rsid w:val="00B84733"/>
    <w:rsid w:val="00BD0B8F"/>
    <w:rsid w:val="00BD4753"/>
    <w:rsid w:val="00BD5CB1"/>
    <w:rsid w:val="00BE62EE"/>
    <w:rsid w:val="00C003BA"/>
    <w:rsid w:val="00C32CFB"/>
    <w:rsid w:val="00C46878"/>
    <w:rsid w:val="00C835CF"/>
    <w:rsid w:val="00C936A2"/>
    <w:rsid w:val="00CB1AB0"/>
    <w:rsid w:val="00CB4A51"/>
    <w:rsid w:val="00CC4BBB"/>
    <w:rsid w:val="00CD4532"/>
    <w:rsid w:val="00CD47B0"/>
    <w:rsid w:val="00CD70CE"/>
    <w:rsid w:val="00CE6104"/>
    <w:rsid w:val="00CE7918"/>
    <w:rsid w:val="00CF050A"/>
    <w:rsid w:val="00D16163"/>
    <w:rsid w:val="00D43FF6"/>
    <w:rsid w:val="00D81FB2"/>
    <w:rsid w:val="00D84BB7"/>
    <w:rsid w:val="00DB3FAD"/>
    <w:rsid w:val="00DB6BAA"/>
    <w:rsid w:val="00DC3DC5"/>
    <w:rsid w:val="00DD2ABB"/>
    <w:rsid w:val="00DD7E74"/>
    <w:rsid w:val="00E139C4"/>
    <w:rsid w:val="00E26384"/>
    <w:rsid w:val="00E47B91"/>
    <w:rsid w:val="00E61C09"/>
    <w:rsid w:val="00E677FE"/>
    <w:rsid w:val="00E74503"/>
    <w:rsid w:val="00EB1DB1"/>
    <w:rsid w:val="00EB3B58"/>
    <w:rsid w:val="00EB4E95"/>
    <w:rsid w:val="00EC7359"/>
    <w:rsid w:val="00EE3054"/>
    <w:rsid w:val="00EF3C54"/>
    <w:rsid w:val="00F00606"/>
    <w:rsid w:val="00F01256"/>
    <w:rsid w:val="00F21362"/>
    <w:rsid w:val="00F30469"/>
    <w:rsid w:val="00F52451"/>
    <w:rsid w:val="00F73C5D"/>
    <w:rsid w:val="00FB4B5F"/>
    <w:rsid w:val="00FC7475"/>
    <w:rsid w:val="00FD024C"/>
    <w:rsid w:val="00FE78A0"/>
    <w:rsid w:val="191180A6"/>
    <w:rsid w:val="6DB61F21"/>
    <w:rsid w:val="6DEB2A7A"/>
    <w:rsid w:val="77FAB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C6E4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rsid w:val="00FD024C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B3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B37F22"/>
  </w:style>
  <w:style w:type="character" w:customStyle="1" w:styleId="eop">
    <w:name w:val="eop"/>
    <w:basedOn w:val="Standaardalinea-lettertype"/>
    <w:rsid w:val="00B37F22"/>
  </w:style>
  <w:style w:type="character" w:customStyle="1" w:styleId="spellingerror">
    <w:name w:val="spellingerror"/>
    <w:basedOn w:val="Standaardalinea-lettertype"/>
    <w:rsid w:val="00B37F22"/>
  </w:style>
  <w:style w:type="character" w:customStyle="1" w:styleId="contextualspellingandgrammarerror">
    <w:name w:val="contextualspellingandgrammarerror"/>
    <w:basedOn w:val="Standaardalinea-lettertype"/>
    <w:rsid w:val="00B37F22"/>
  </w:style>
  <w:style w:type="character" w:styleId="Zwaar">
    <w:name w:val="Strong"/>
    <w:basedOn w:val="Standaardalinea-lettertype"/>
    <w:uiPriority w:val="22"/>
    <w:qFormat/>
    <w:rsid w:val="00A34CC6"/>
    <w:rPr>
      <w:b/>
      <w:bCs/>
    </w:rPr>
  </w:style>
  <w:style w:type="paragraph" w:styleId="Revisie">
    <w:name w:val="Revision"/>
    <w:hidden/>
    <w:uiPriority w:val="99"/>
    <w:semiHidden/>
    <w:rsid w:val="00E263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zorgenictbeurs@actiz.n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heesbeen\AppData\Roaming\Microsoft\Templates\Formulier%20voor%20adreslijstgegeven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DB389DA939C941845F1A0018E6F5FE" ma:contentTypeVersion="11" ma:contentTypeDescription="Een nieuw document maken." ma:contentTypeScope="" ma:versionID="06651c296a0ec18bd91ea7649bee6570">
  <xsd:schema xmlns:xsd="http://www.w3.org/2001/XMLSchema" xmlns:xs="http://www.w3.org/2001/XMLSchema" xmlns:p="http://schemas.microsoft.com/office/2006/metadata/properties" xmlns:ns2="0384ebe3-651e-4eb4-8cf5-5405b24ddae9" xmlns:ns3="3f0026e6-a042-4677-90f9-0908c2c61455" targetNamespace="http://schemas.microsoft.com/office/2006/metadata/properties" ma:root="true" ma:fieldsID="32597463babec9965ffba2a3f1e18062" ns2:_="" ns3:_="">
    <xsd:import namespace="0384ebe3-651e-4eb4-8cf5-5405b24ddae9"/>
    <xsd:import namespace="3f0026e6-a042-4677-90f9-0908c2c61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84ebe3-651e-4eb4-8cf5-5405b24dda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026e6-a042-4677-90f9-0908c2c61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BBA0C2-B26C-4E91-A51D-3CB44D1DA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84ebe3-651e-4eb4-8cf5-5405b24ddae9"/>
    <ds:schemaRef ds:uri="3f0026e6-a042-4677-90f9-0908c2c614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1EF106-8587-4CF3-AC6D-1791D365082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0</TotalTime>
  <Pages>4</Pages>
  <Words>475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Links>
    <vt:vector size="6" baseType="variant">
      <vt:variant>
        <vt:i4>8192089</vt:i4>
      </vt:variant>
      <vt:variant>
        <vt:i4>0</vt:i4>
      </vt:variant>
      <vt:variant>
        <vt:i4>0</vt:i4>
      </vt:variant>
      <vt:variant>
        <vt:i4>5</vt:i4>
      </vt:variant>
      <vt:variant>
        <vt:lpwstr>mailto:informatisering@actiz.nl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2023-03-30T14:20:00Z</dcterms:created>
  <dcterms:modified xsi:type="dcterms:W3CDTF">2023-03-30T14:20:00Z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0x01010076DB389DA939C941845F1A0018E6F5FE</vt:lpwstr>
  </property>
</Properties>
</file>